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15A1C" w14:textId="77777777" w:rsidR="000346FE" w:rsidRDefault="000346FE" w:rsidP="000346FE">
      <w:pPr>
        <w:jc w:val="both"/>
      </w:pPr>
    </w:p>
    <w:p w14:paraId="5B3FF6E1" w14:textId="3FEF0F59" w:rsidR="00AD7E2C" w:rsidRPr="00AD7E2C" w:rsidRDefault="00AD7E2C" w:rsidP="000346FE">
      <w:pPr>
        <w:jc w:val="both"/>
      </w:pPr>
    </w:p>
    <w:p w14:paraId="17B907E2" w14:textId="77777777" w:rsidR="00AD7E2C" w:rsidRDefault="00AD7E2C" w:rsidP="00AD7E2C"/>
    <w:p w14:paraId="5866E70A" w14:textId="77777777" w:rsidR="00AD7E2C" w:rsidRDefault="00AD7E2C" w:rsidP="00AD7E2C">
      <w:bookmarkStart w:id="0" w:name="_GoBack"/>
      <w:bookmarkEnd w:id="0"/>
    </w:p>
    <w:tbl>
      <w:tblPr>
        <w:tblpPr w:leftFromText="180" w:rightFromText="180" w:vertAnchor="page" w:horzAnchor="margin" w:tblpY="2606"/>
        <w:tblW w:w="4607" w:type="pct"/>
        <w:tblLook w:val="0600" w:firstRow="0" w:lastRow="0" w:firstColumn="0" w:lastColumn="0" w:noHBand="1" w:noVBand="1"/>
      </w:tblPr>
      <w:tblGrid>
        <w:gridCol w:w="11941"/>
      </w:tblGrid>
      <w:tr w:rsidR="00CD5D0A" w14:paraId="3F22C951" w14:textId="77777777" w:rsidTr="00CD5D0A">
        <w:trPr>
          <w:trHeight w:val="3020"/>
        </w:trPr>
        <w:tc>
          <w:tcPr>
            <w:tcW w:w="11941" w:type="dxa"/>
            <w:vAlign w:val="bottom"/>
          </w:tcPr>
          <w:p w14:paraId="121E133B" w14:textId="77777777" w:rsidR="00CD5D0A" w:rsidRPr="000346FE" w:rsidRDefault="00CD5D0A" w:rsidP="00CD5D0A">
            <w:pPr>
              <w:pStyle w:val="Title"/>
              <w:rPr>
                <w:i w:val="0"/>
                <w:sz w:val="56"/>
                <w:szCs w:val="56"/>
              </w:rPr>
            </w:pPr>
            <w:r w:rsidRPr="000346FE">
              <w:rPr>
                <w:i w:val="0"/>
                <w:sz w:val="56"/>
                <w:szCs w:val="56"/>
              </w:rPr>
              <w:t>Don’t forget to complete the 2019 NPAT</w:t>
            </w:r>
          </w:p>
          <w:p w14:paraId="26D471E9" w14:textId="77777777" w:rsidR="00CD5D0A" w:rsidRPr="000346FE" w:rsidRDefault="00CD5D0A" w:rsidP="00CD5D0A">
            <w:pPr>
              <w:pStyle w:val="Title"/>
            </w:pPr>
            <w:r w:rsidRPr="000346FE">
              <w:rPr>
                <w:sz w:val="96"/>
              </w:rPr>
              <w:t>Reading Bingo Challenge</w:t>
            </w:r>
          </w:p>
        </w:tc>
      </w:tr>
      <w:tr w:rsidR="00CD5D0A" w14:paraId="6D2C77FF" w14:textId="77777777" w:rsidTr="00CD5D0A">
        <w:trPr>
          <w:trHeight w:val="2482"/>
        </w:trPr>
        <w:tc>
          <w:tcPr>
            <w:tcW w:w="11941" w:type="dxa"/>
          </w:tcPr>
          <w:p w14:paraId="349201D1" w14:textId="77777777" w:rsidR="00CD5D0A" w:rsidRPr="000346FE" w:rsidRDefault="00CD5D0A" w:rsidP="00CD5D0A">
            <w:pPr>
              <w:rPr>
                <w:sz w:val="32"/>
              </w:rPr>
            </w:pPr>
          </w:p>
          <w:p w14:paraId="605C7D26" w14:textId="77777777" w:rsidR="00CD5D0A" w:rsidRPr="000346FE" w:rsidRDefault="00CD5D0A" w:rsidP="00CD5D0A">
            <w:pPr>
              <w:rPr>
                <w:i w:val="0"/>
                <w:sz w:val="56"/>
              </w:rPr>
            </w:pPr>
            <w:r w:rsidRPr="000346FE">
              <w:rPr>
                <w:i w:val="0"/>
                <w:sz w:val="56"/>
              </w:rPr>
              <w:t>Win £50 worth of books for your classroom!</w:t>
            </w:r>
          </w:p>
          <w:p w14:paraId="573A0CEB" w14:textId="77777777" w:rsidR="00CD5D0A" w:rsidRPr="000346FE" w:rsidRDefault="00CD5D0A" w:rsidP="00CD5D0A">
            <w:pPr>
              <w:rPr>
                <w:i w:val="0"/>
                <w:sz w:val="56"/>
              </w:rPr>
            </w:pPr>
            <w:r w:rsidRPr="000346FE">
              <w:rPr>
                <w:i w:val="0"/>
                <w:sz w:val="56"/>
              </w:rPr>
              <w:t xml:space="preserve">Complete the </w:t>
            </w:r>
            <w:r w:rsidRPr="000346FE">
              <w:rPr>
                <w:b/>
                <w:i w:val="0"/>
                <w:sz w:val="56"/>
              </w:rPr>
              <w:t>Gold Challenge</w:t>
            </w:r>
            <w:r w:rsidRPr="000346FE">
              <w:rPr>
                <w:i w:val="0"/>
                <w:sz w:val="56"/>
              </w:rPr>
              <w:t xml:space="preserve"> for the chance to win a £10 book voucher for yourself!</w:t>
            </w:r>
          </w:p>
          <w:p w14:paraId="690E85B6" w14:textId="77777777" w:rsidR="00CD5D0A" w:rsidRPr="00AD7E2C" w:rsidRDefault="00CD5D0A" w:rsidP="00CD5D0A">
            <w:pPr>
              <w:jc w:val="both"/>
            </w:pPr>
          </w:p>
        </w:tc>
      </w:tr>
    </w:tbl>
    <w:p w14:paraId="7C3F4B71" w14:textId="2387051A" w:rsidR="00CD5D0A" w:rsidRPr="000346FE" w:rsidRDefault="00CD5D0A" w:rsidP="00CD5D0A">
      <w:pPr>
        <w:rPr>
          <w:b/>
          <w:sz w:val="36"/>
        </w:rPr>
      </w:pPr>
      <w:r w:rsidRPr="000346FE">
        <w:rPr>
          <w:sz w:val="40"/>
        </w:rPr>
        <w:t>Make sure you return your Reading Bingo Challenge Sheet to your</w:t>
      </w:r>
      <w:r w:rsidRPr="00CD5D0A">
        <w:rPr>
          <w:sz w:val="40"/>
        </w:rPr>
        <w:t xml:space="preserve"> </w:t>
      </w:r>
      <w:r w:rsidRPr="000346FE">
        <w:rPr>
          <w:sz w:val="40"/>
        </w:rPr>
        <w:t>class teacher by:</w:t>
      </w:r>
    </w:p>
    <w:p w14:paraId="6E140B14" w14:textId="249C3085" w:rsidR="00AD7E2C" w:rsidRPr="00CD5D0A" w:rsidRDefault="00CD5D0A" w:rsidP="00CD5D0A">
      <w:pPr>
        <w:rPr>
          <w:b/>
          <w:sz w:val="72"/>
        </w:rPr>
      </w:pPr>
      <w:r w:rsidRPr="000346FE">
        <w:rPr>
          <w:b/>
          <w:sz w:val="72"/>
        </w:rPr>
        <w:t xml:space="preserve"> </w:t>
      </w:r>
      <w:r w:rsidR="00AD7E2C" w:rsidRPr="000346FE">
        <w:rPr>
          <w:b/>
          <w:sz w:val="72"/>
        </w:rPr>
        <w:t>Friday 4</w:t>
      </w:r>
      <w:r w:rsidR="00AD7E2C" w:rsidRPr="000346FE">
        <w:rPr>
          <w:b/>
          <w:sz w:val="72"/>
          <w:vertAlign w:val="superscript"/>
        </w:rPr>
        <w:t>th</w:t>
      </w:r>
      <w:r w:rsidR="00AD7E2C" w:rsidRPr="000346FE">
        <w:rPr>
          <w:b/>
          <w:sz w:val="72"/>
        </w:rPr>
        <w:t xml:space="preserve"> April</w:t>
      </w:r>
    </w:p>
    <w:sectPr w:rsidR="00AD7E2C" w:rsidRPr="00CD5D0A" w:rsidSect="008A067C">
      <w:headerReference w:type="default" r:id="rId9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35893" w14:textId="77777777" w:rsidR="00CE0906" w:rsidRDefault="00CE0906" w:rsidP="003F140B">
      <w:r>
        <w:separator/>
      </w:r>
    </w:p>
  </w:endnote>
  <w:endnote w:type="continuationSeparator" w:id="0">
    <w:p w14:paraId="7627EF11" w14:textId="77777777" w:rsidR="00CE0906" w:rsidRDefault="00CE0906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panose1 w:val="020408020504050902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595B6" w14:textId="77777777" w:rsidR="00CE0906" w:rsidRDefault="00CE0906" w:rsidP="003F140B">
      <w:r>
        <w:separator/>
      </w:r>
    </w:p>
  </w:footnote>
  <w:footnote w:type="continuationSeparator" w:id="0">
    <w:p w14:paraId="3D874C81" w14:textId="77777777" w:rsidR="00CE0906" w:rsidRDefault="00CE0906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3D7EC" w14:textId="414CE0A4" w:rsidR="00657B53" w:rsidRDefault="000346FE" w:rsidP="003F140B">
    <w:pPr>
      <w:pStyle w:val="Header"/>
    </w:pPr>
    <w:r>
      <w:rPr>
        <w:b/>
        <w:noProof/>
        <w:sz w:val="40"/>
        <w:lang w:eastAsia="en-GB"/>
      </w:rPr>
      <w:drawing>
        <wp:anchor distT="0" distB="0" distL="114300" distR="114300" simplePos="0" relativeHeight="251668480" behindDoc="0" locked="0" layoutInCell="1" allowOverlap="1" wp14:anchorId="5352DD57" wp14:editId="54229651">
          <wp:simplePos x="0" y="0"/>
          <wp:positionH relativeFrom="column">
            <wp:posOffset>3574079</wp:posOffset>
          </wp:positionH>
          <wp:positionV relativeFrom="paragraph">
            <wp:posOffset>111040</wp:posOffset>
          </wp:positionV>
          <wp:extent cx="2180664" cy="1479384"/>
          <wp:effectExtent l="38100" t="38100" r="41910" b="323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PA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75" t="14706" r="23045" b="11765"/>
                  <a:stretch/>
                </pic:blipFill>
                <pic:spPr bwMode="auto">
                  <a:xfrm>
                    <a:off x="0" y="0"/>
                    <a:ext cx="2180664" cy="1479384"/>
                  </a:xfrm>
                  <a:prstGeom prst="rect">
                    <a:avLst/>
                  </a:prstGeom>
                  <a:ln w="38100">
                    <a:solidFill>
                      <a:schemeClr val="accent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549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13EA745" wp14:editId="3E6620D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43394"/>
              <wp:effectExtent l="0" t="0" r="5715" b="5715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43394"/>
                        <a:chOff x="0" y="0"/>
                        <a:chExt cx="10112375" cy="7842250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42250"/>
                          <a:chOff x="-28" y="-99"/>
                          <a:chExt cx="15925" cy="1235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76" y="10439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749" y="10439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 hidden="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 hidden="1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 hidden="1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7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DE111B" id="Group 18" o:spid="_x0000_s1026" alt="Background design frame and corner shapes" style="position:absolute;margin-left:0;margin-top:0;width:796.25pt;height:617.6pt;z-index:251666432;mso-width-percent:1007;mso-top-percent:-8;mso-position-horizontal:center;mso-position-horizontal-relative:page;mso-position-vertical-relative:page;mso-width-percent:1007;mso-top-percent:-8" coordsize="101123,784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">
              <v:group id="Group 2" o:spid="_x0000_s1027" style="position:absolute;width:101123;height:78422" coordorigin="-28,-99" coordsize="15925,12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" path="m11756,9026l,9026,,e" filled="f" strokecolor="#e68b05 [24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&#13;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" path="m,l8942,r,9026e" filled="f" strokecolor="#e68b05 [2409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&#13;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&#13;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" path="m3343,l1671,,,2890,,5780,3343,xe" fillcolor="#9ba4e1 [1300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" path="m1569,l,,,2744,1569,xe" fillcolor="#202a6b [24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" path="m835,l,1445,835,2890,1684,1488,835,xe" fillcolor="#6977d2 [1940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" path="m3344,l1757,,,2890r1672,l3344,xe" fillcolor="#9ba4e1 [1300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&#13;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" path="m2093,l,3619r1047,l2093,1811,2093,xe" fillcolor="#9ba4e1 [1300]" strokecolor="#9ba4e1 [1300]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" path="m981,l,1716r981,l981,xe" fillcolor="#202a6b [2404]" stroked="f">
                  <v:path arrowok="t" o:connecttype="custom" o:connectlocs="981,0;0,1716;981,1716;981,0" o:connectangles="0,0,0,0"/>
                </v:shape>
                <v:shape id="Freeform 16" o:spid="_x0000_s1040" style="position:absolute;left:13276;top:10439;width:1057;height:1812;visibility:visible;mso-wrap-style:square;v-text-anchor:top" coordsize="1057,18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" path="m532,l,878r531,933l532,1811,1056,905,532,xe" fillcolor="#6977d2 [1940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749;top:10439;width:2097;height:1812;visibility:visible;mso-wrap-style:square;v-text-anchor:top" coordsize="2097,18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" path="m2096,l1048,,,1811r995,l2096,xe" fillcolor="#9ba4e1 [1300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hidden;mso-wrap-style:square;v-text-anchor:top" coordsize="738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&#13;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hidden;mso-wrap-style:square;v-text-anchor:top" coordsize="535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&#13;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hidden;mso-wrap-style:square;v-text-anchor:top" coordsize="329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&#13;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<v:shape id="Shape" o:spid="_x0000_s1046" style="position:absolute;left:1358;top:13308;width:1919;height:8076;visibility:visible;mso-wrap-style:square;v-text-anchor:middle" coordsize="21336,21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&#13;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&#13;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" path="m18732,1125l17626,2831,15794,2172,13893,1512,12303,2831,10783,4072,9262,2831,7672,1512,5772,2172,3940,2831,2834,1125,2108,,,21600,10333,13611v277,-232,657,-232,934,l21600,21600,19492,r-760,1125xe" fillcolor="#6977d2 [1940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&#13;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9ba4e1 [1300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&#13;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&#13;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4672EE77" wp14:editId="4233360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D39"/>
    <w:rsid w:val="000346FE"/>
    <w:rsid w:val="00037549"/>
    <w:rsid w:val="0006192F"/>
    <w:rsid w:val="00112D39"/>
    <w:rsid w:val="00160E9D"/>
    <w:rsid w:val="001B24AF"/>
    <w:rsid w:val="003F140B"/>
    <w:rsid w:val="004E338A"/>
    <w:rsid w:val="0050334E"/>
    <w:rsid w:val="00657B53"/>
    <w:rsid w:val="0069082D"/>
    <w:rsid w:val="00847A3D"/>
    <w:rsid w:val="008919B6"/>
    <w:rsid w:val="008A067C"/>
    <w:rsid w:val="00A1495F"/>
    <w:rsid w:val="00A410FF"/>
    <w:rsid w:val="00AA0737"/>
    <w:rsid w:val="00AB489F"/>
    <w:rsid w:val="00AD7E2C"/>
    <w:rsid w:val="00B5572D"/>
    <w:rsid w:val="00B8359C"/>
    <w:rsid w:val="00BC2478"/>
    <w:rsid w:val="00CD5D0A"/>
    <w:rsid w:val="00CE0906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F26D4B"/>
  <w14:defaultImageDpi w14:val="0"/>
  <w15:docId w15:val="{C5A91D48-2E66-8240-8A3B-336094BF5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rolcarter/Library/Containers/com.microsoft.Word/Data/Library/Application%20Support/Microsoft/Office/16.0/DTS/Search/%7b53B4CE73-DE98-7448-91F1-4E946764E942%7dtf78500733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{53B4CE73-DE98-7448-91F1-4E946764E942}tf78500733.dotx</Template>
  <TotalTime>17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Microsoft Office User</dc:creator>
  <cp:keywords/>
  <dc:description/>
  <cp:lastModifiedBy>Carol Carter</cp:lastModifiedBy>
  <cp:revision>4</cp:revision>
  <cp:lastPrinted>2019-02-21T10:26:00Z</cp:lastPrinted>
  <dcterms:created xsi:type="dcterms:W3CDTF">2019-02-04T14:12:00Z</dcterms:created>
  <dcterms:modified xsi:type="dcterms:W3CDTF">2019-02-21T10:28:00Z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